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88EBCA" w14:textId="77777777" w:rsidR="00993021" w:rsidRDefault="00993021">
      <w:pPr>
        <w:rPr>
          <w:rFonts w:cs="Calibri"/>
          <w:color w:val="6D6E71"/>
          <w:sz w:val="18"/>
          <w:szCs w:val="18"/>
        </w:rPr>
      </w:pPr>
      <w:bookmarkStart w:id="0" w:name="_Hlk13038700"/>
      <w:bookmarkStart w:id="1" w:name="_GoBack"/>
      <w:bookmarkEnd w:id="0"/>
      <w:bookmarkEnd w:id="1"/>
    </w:p>
    <w:p w14:paraId="01CA7EAD" w14:textId="77777777" w:rsidR="00993021" w:rsidRDefault="001F68A5">
      <w:r>
        <w:rPr>
          <w:rFonts w:cs="Calibri"/>
          <w:b/>
          <w:bCs/>
          <w:color w:val="D99594"/>
          <w:spacing w:val="12"/>
          <w:sz w:val="30"/>
          <w:szCs w:val="30"/>
        </w:rPr>
        <w:t>OKTOBER</w:t>
      </w:r>
      <w:r>
        <w:rPr>
          <w:rFonts w:cs="Calibri"/>
          <w:b/>
          <w:bCs/>
          <w:color w:val="D99594"/>
          <w:spacing w:val="6"/>
          <w:sz w:val="30"/>
          <w:szCs w:val="30"/>
        </w:rPr>
        <w:t xml:space="preserve"> </w:t>
      </w:r>
      <w:r>
        <w:rPr>
          <w:rFonts w:cs="Calibri"/>
          <w:b/>
          <w:bCs/>
          <w:color w:val="D99594"/>
          <w:sz w:val="30"/>
          <w:szCs w:val="30"/>
        </w:rPr>
        <w:t>2019:</w:t>
      </w:r>
      <w:r>
        <w:rPr>
          <w:rFonts w:cs="Calibri"/>
          <w:b/>
          <w:bCs/>
          <w:color w:val="D99594"/>
          <w:spacing w:val="6"/>
          <w:sz w:val="30"/>
          <w:szCs w:val="30"/>
        </w:rPr>
        <w:t xml:space="preserve"> </w:t>
      </w:r>
      <w:r>
        <w:rPr>
          <w:rFonts w:cs="Calibri"/>
          <w:b/>
          <w:bCs/>
          <w:color w:val="D99594"/>
          <w:spacing w:val="12"/>
          <w:sz w:val="30"/>
          <w:szCs w:val="30"/>
        </w:rPr>
        <w:t>MAAN</w:t>
      </w:r>
      <w:r>
        <w:rPr>
          <w:rFonts w:cs="Calibri"/>
          <w:b/>
          <w:bCs/>
          <w:color w:val="D99594"/>
          <w:sz w:val="30"/>
          <w:szCs w:val="30"/>
        </w:rPr>
        <w:t>D</w:t>
      </w:r>
      <w:r>
        <w:rPr>
          <w:rFonts w:cs="Calibri"/>
          <w:b/>
          <w:bCs/>
          <w:color w:val="D99594"/>
          <w:spacing w:val="12"/>
          <w:sz w:val="30"/>
          <w:szCs w:val="30"/>
        </w:rPr>
        <w:t xml:space="preserve"> </w:t>
      </w:r>
      <w:r>
        <w:rPr>
          <w:rFonts w:cs="Calibri"/>
          <w:b/>
          <w:bCs/>
          <w:color w:val="D99594"/>
          <w:spacing w:val="-4"/>
          <w:sz w:val="30"/>
          <w:szCs w:val="30"/>
        </w:rPr>
        <w:t>V</w:t>
      </w:r>
      <w:r>
        <w:rPr>
          <w:rFonts w:cs="Calibri"/>
          <w:b/>
          <w:bCs/>
          <w:color w:val="D99594"/>
          <w:spacing w:val="12"/>
          <w:sz w:val="30"/>
          <w:szCs w:val="30"/>
        </w:rPr>
        <w:t>A</w:t>
      </w:r>
      <w:r>
        <w:rPr>
          <w:rFonts w:cs="Calibri"/>
          <w:b/>
          <w:bCs/>
          <w:color w:val="D99594"/>
          <w:sz w:val="30"/>
          <w:szCs w:val="30"/>
        </w:rPr>
        <w:t>N</w:t>
      </w:r>
      <w:r>
        <w:rPr>
          <w:rFonts w:cs="Calibri"/>
          <w:b/>
          <w:bCs/>
          <w:color w:val="D99594"/>
          <w:spacing w:val="12"/>
          <w:sz w:val="30"/>
          <w:szCs w:val="30"/>
        </w:rPr>
        <w:t xml:space="preserve"> HE</w:t>
      </w:r>
      <w:r>
        <w:rPr>
          <w:rFonts w:cs="Calibri"/>
          <w:b/>
          <w:bCs/>
          <w:color w:val="D99594"/>
          <w:sz w:val="30"/>
          <w:szCs w:val="30"/>
        </w:rPr>
        <w:t>T</w:t>
      </w:r>
      <w:r>
        <w:rPr>
          <w:rFonts w:cs="Calibri"/>
          <w:b/>
          <w:bCs/>
          <w:color w:val="D99594"/>
          <w:spacing w:val="11"/>
          <w:sz w:val="30"/>
          <w:szCs w:val="30"/>
        </w:rPr>
        <w:t xml:space="preserve"> </w:t>
      </w:r>
    </w:p>
    <w:p w14:paraId="506A619A" w14:textId="77777777" w:rsidR="00993021" w:rsidRDefault="001F68A5">
      <w:r>
        <w:rPr>
          <w:rFonts w:cs="Calibri"/>
          <w:b/>
          <w:bCs/>
          <w:color w:val="6D6E71"/>
          <w:spacing w:val="12"/>
          <w:sz w:val="30"/>
          <w:szCs w:val="30"/>
        </w:rPr>
        <w:t>BE</w:t>
      </w:r>
      <w:r>
        <w:rPr>
          <w:rFonts w:cs="Calibri"/>
          <w:b/>
          <w:bCs/>
          <w:color w:val="6D6E71"/>
          <w:spacing w:val="6"/>
          <w:sz w:val="30"/>
          <w:szCs w:val="30"/>
        </w:rPr>
        <w:t>V</w:t>
      </w:r>
      <w:r>
        <w:rPr>
          <w:rFonts w:cs="Calibri"/>
          <w:b/>
          <w:bCs/>
          <w:color w:val="6D6E71"/>
          <w:spacing w:val="12"/>
          <w:sz w:val="30"/>
          <w:szCs w:val="30"/>
        </w:rPr>
        <w:t>OLKINGSONDER</w:t>
      </w:r>
      <w:r>
        <w:rPr>
          <w:rFonts w:cs="Calibri"/>
          <w:b/>
          <w:bCs/>
          <w:color w:val="6D6E71"/>
          <w:spacing w:val="8"/>
          <w:sz w:val="30"/>
          <w:szCs w:val="30"/>
        </w:rPr>
        <w:t>Z</w:t>
      </w:r>
      <w:r>
        <w:rPr>
          <w:rFonts w:cs="Calibri"/>
          <w:b/>
          <w:bCs/>
          <w:color w:val="6D6E71"/>
          <w:spacing w:val="12"/>
          <w:sz w:val="30"/>
          <w:szCs w:val="30"/>
        </w:rPr>
        <w:t xml:space="preserve">OEK </w:t>
      </w:r>
      <w:r>
        <w:rPr>
          <w:rFonts w:cs="Calibri"/>
          <w:b/>
          <w:bCs/>
          <w:color w:val="6D6E71"/>
          <w:spacing w:val="9"/>
          <w:sz w:val="30"/>
          <w:szCs w:val="30"/>
        </w:rPr>
        <w:t>BORSTKANKER</w:t>
      </w:r>
    </w:p>
    <w:p w14:paraId="1C2F37FA" w14:textId="77777777" w:rsidR="00993021" w:rsidRDefault="00993021"/>
    <w:p w14:paraId="5A8332EF" w14:textId="77777777" w:rsidR="00993021" w:rsidRDefault="00993021"/>
    <w:p w14:paraId="7645CEBE" w14:textId="77777777" w:rsidR="00993021" w:rsidRDefault="001F68A5">
      <w:r>
        <w:rPr>
          <w:rFonts w:cs="Calibri"/>
          <w:color w:val="D99594"/>
          <w:spacing w:val="-4"/>
          <w:sz w:val="24"/>
          <w:szCs w:val="24"/>
        </w:rPr>
        <w:t>Meer weten over het Bevolkingsonderzoek Borstkanker?</w:t>
      </w:r>
    </w:p>
    <w:p w14:paraId="6F1939A5" w14:textId="77777777" w:rsidR="00993021" w:rsidRDefault="001F68A5">
      <w:r>
        <w:t xml:space="preserve">Bel gratis naar het Centrum voor Kankeropsporing op </w:t>
      </w:r>
      <w:r>
        <w:rPr>
          <w:b/>
          <w:bCs/>
        </w:rPr>
        <w:t>0800 60160</w:t>
      </w:r>
    </w:p>
    <w:p w14:paraId="35C55B10" w14:textId="77777777" w:rsidR="00993021" w:rsidRDefault="001F68A5">
      <w:r>
        <w:t xml:space="preserve">tussen 9 en 12 uur en 13 en 16 uur, stuur een e-mail naar </w:t>
      </w:r>
      <w:r>
        <w:rPr>
          <w:b/>
          <w:bCs/>
        </w:rPr>
        <w:t>info@bevolkingsonderzoek.be</w:t>
      </w:r>
      <w:r>
        <w:t xml:space="preserve">, of surf naar </w:t>
      </w:r>
      <w:hyperlink r:id="rId6" w:history="1">
        <w:r>
          <w:rPr>
            <w:rStyle w:val="Hyperlink"/>
          </w:rPr>
          <w:t>www.bevolkingsonderzoek.be/borstkanker</w:t>
        </w:r>
      </w:hyperlink>
      <w:r>
        <w:t xml:space="preserve">. </w:t>
      </w:r>
    </w:p>
    <w:p w14:paraId="6F4352D8" w14:textId="77777777" w:rsidR="00993021" w:rsidRDefault="00993021"/>
    <w:p w14:paraId="04CE271A" w14:textId="77777777" w:rsidR="00993021" w:rsidRDefault="001F68A5">
      <w:r>
        <w:t>Heb je vragen over je persoonlijke medische situatie, neem contact op met je huisarts of gynaecoloog.</w:t>
      </w:r>
    </w:p>
    <w:p w14:paraId="73BEC305" w14:textId="77777777" w:rsidR="00993021" w:rsidRDefault="00993021"/>
    <w:p w14:paraId="784C87F4" w14:textId="77777777" w:rsidR="00993021" w:rsidRDefault="00993021"/>
    <w:p w14:paraId="2B08A6A2" w14:textId="77777777" w:rsidR="00993021" w:rsidRDefault="00993021"/>
    <w:p w14:paraId="05ED6C99" w14:textId="77777777" w:rsidR="00993021" w:rsidRDefault="00993021"/>
    <w:p w14:paraId="006BD199" w14:textId="77777777" w:rsidR="00993021" w:rsidRDefault="00993021"/>
    <w:p w14:paraId="43548DE8" w14:textId="77777777" w:rsidR="00993021" w:rsidRDefault="00993021"/>
    <w:p w14:paraId="1DD4E762" w14:textId="77777777" w:rsidR="00993021" w:rsidRDefault="00993021"/>
    <w:p w14:paraId="0BBD6156" w14:textId="77777777" w:rsidR="00993021" w:rsidRDefault="001F68A5">
      <w:r>
        <w:rPr>
          <w:noProof/>
        </w:rPr>
        <w:drawing>
          <wp:inline distT="0" distB="0" distL="0" distR="0" wp14:anchorId="7B4BE5B3" wp14:editId="29B7EC7B">
            <wp:extent cx="5753103" cy="3057525"/>
            <wp:effectExtent l="0" t="0" r="0" b="9525"/>
            <wp:docPr id="1" name="Afbeeld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3" cy="30575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993021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8E0905" w14:textId="77777777" w:rsidR="00000000" w:rsidRDefault="001F68A5">
      <w:r>
        <w:separator/>
      </w:r>
    </w:p>
  </w:endnote>
  <w:endnote w:type="continuationSeparator" w:id="0">
    <w:p w14:paraId="23971AEF" w14:textId="77777777" w:rsidR="00000000" w:rsidRDefault="001F6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F7E641" w14:textId="77777777" w:rsidR="00000000" w:rsidRDefault="001F68A5">
      <w:r>
        <w:rPr>
          <w:color w:val="000000"/>
        </w:rPr>
        <w:separator/>
      </w:r>
    </w:p>
  </w:footnote>
  <w:footnote w:type="continuationSeparator" w:id="0">
    <w:p w14:paraId="71C1EC41" w14:textId="77777777" w:rsidR="00000000" w:rsidRDefault="001F68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993021"/>
    <w:rsid w:val="001F68A5"/>
    <w:rsid w:val="0099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2C12F"/>
  <w15:docId w15:val="{5C55916E-0C84-4090-8DB0-95834D998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nl-B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uppressAutoHyphens/>
      <w:spacing w:after="0" w:line="240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rPr>
      <w:color w:val="0563C1"/>
      <w:u w:val="single"/>
    </w:rPr>
  </w:style>
  <w:style w:type="character" w:styleId="Onopgelostemelding">
    <w:name w:val="Unresolved Mention"/>
    <w:basedOn w:val="Standaardalinea-lettertyp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evolkingsonderzoek.be/borstkanke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Evelien Muylaert</dc:creator>
  <dc:description/>
  <cp:lastModifiedBy>Evelien Muylaert</cp:lastModifiedBy>
  <cp:revision>2</cp:revision>
  <dcterms:created xsi:type="dcterms:W3CDTF">2019-07-03T08:56:00Z</dcterms:created>
  <dcterms:modified xsi:type="dcterms:W3CDTF">2019-07-03T08:56:00Z</dcterms:modified>
</cp:coreProperties>
</file>